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069D" w14:textId="77777777" w:rsidR="00FE067E" w:rsidRPr="00B5792F" w:rsidRDefault="003C6034" w:rsidP="00CC1F3B">
      <w:pPr>
        <w:pStyle w:val="TitlePageOrigin"/>
        <w:rPr>
          <w:color w:val="auto"/>
        </w:rPr>
      </w:pPr>
      <w:r w:rsidRPr="00B5792F">
        <w:rPr>
          <w:caps w:val="0"/>
          <w:color w:val="auto"/>
        </w:rPr>
        <w:t>WEST VIRGINIA LEGISLATURE</w:t>
      </w:r>
    </w:p>
    <w:p w14:paraId="75BB77F1" w14:textId="77777777" w:rsidR="00CD36CF" w:rsidRPr="00B5792F" w:rsidRDefault="00CD36CF" w:rsidP="00CC1F3B">
      <w:pPr>
        <w:pStyle w:val="TitlePageSession"/>
        <w:rPr>
          <w:color w:val="auto"/>
        </w:rPr>
      </w:pPr>
      <w:r w:rsidRPr="00B5792F">
        <w:rPr>
          <w:color w:val="auto"/>
        </w:rPr>
        <w:t>20</w:t>
      </w:r>
      <w:r w:rsidR="00EC5E63" w:rsidRPr="00B5792F">
        <w:rPr>
          <w:color w:val="auto"/>
        </w:rPr>
        <w:t>2</w:t>
      </w:r>
      <w:r w:rsidR="00B71E6F" w:rsidRPr="00B5792F">
        <w:rPr>
          <w:color w:val="auto"/>
        </w:rPr>
        <w:t>3</w:t>
      </w:r>
      <w:r w:rsidRPr="00B5792F">
        <w:rPr>
          <w:color w:val="auto"/>
        </w:rPr>
        <w:t xml:space="preserve"> </w:t>
      </w:r>
      <w:r w:rsidR="003C6034" w:rsidRPr="00B5792F">
        <w:rPr>
          <w:caps w:val="0"/>
          <w:color w:val="auto"/>
        </w:rPr>
        <w:t>REGULAR SESSION</w:t>
      </w:r>
    </w:p>
    <w:p w14:paraId="33F5609F" w14:textId="77777777" w:rsidR="00CD36CF" w:rsidRPr="00B5792F" w:rsidRDefault="009706E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FC32697446948FEA1B33159D2B9676A"/>
          </w:placeholder>
          <w:text/>
        </w:sdtPr>
        <w:sdtEndPr/>
        <w:sdtContent>
          <w:r w:rsidR="00AE48A0" w:rsidRPr="00B5792F">
            <w:rPr>
              <w:color w:val="auto"/>
            </w:rPr>
            <w:t>Introduced</w:t>
          </w:r>
        </w:sdtContent>
      </w:sdt>
    </w:p>
    <w:p w14:paraId="67888834" w14:textId="5D74547C" w:rsidR="00CD36CF" w:rsidRPr="00B5792F" w:rsidRDefault="009706E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F02145BBE694E2D8DB88DEEA0E6026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5792F">
            <w:rPr>
              <w:color w:val="auto"/>
            </w:rPr>
            <w:t>House</w:t>
          </w:r>
        </w:sdtContent>
      </w:sdt>
      <w:r w:rsidR="00303684" w:rsidRPr="00B5792F">
        <w:rPr>
          <w:color w:val="auto"/>
        </w:rPr>
        <w:t xml:space="preserve"> </w:t>
      </w:r>
      <w:r w:rsidR="00CD36CF" w:rsidRPr="00B5792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5BFDFF6300425E870D646AE2AC2448"/>
          </w:placeholder>
          <w:text/>
        </w:sdtPr>
        <w:sdtEndPr/>
        <w:sdtContent>
          <w:r>
            <w:rPr>
              <w:color w:val="auto"/>
            </w:rPr>
            <w:t>2796</w:t>
          </w:r>
        </w:sdtContent>
      </w:sdt>
    </w:p>
    <w:p w14:paraId="7BDE27ED" w14:textId="2A9162F1" w:rsidR="00CD36CF" w:rsidRPr="00B5792F" w:rsidRDefault="00CD36CF" w:rsidP="00CC1F3B">
      <w:pPr>
        <w:pStyle w:val="Sponsors"/>
        <w:rPr>
          <w:color w:val="auto"/>
        </w:rPr>
      </w:pPr>
      <w:r w:rsidRPr="00B5792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7665810718240C2ACB114B0AEB48C5E"/>
          </w:placeholder>
          <w:text w:multiLine="1"/>
        </w:sdtPr>
        <w:sdtEndPr/>
        <w:sdtContent>
          <w:r w:rsidR="00490D61" w:rsidRPr="00B5792F">
            <w:rPr>
              <w:color w:val="auto"/>
            </w:rPr>
            <w:t>Delegate</w:t>
          </w:r>
          <w:r w:rsidR="00AF69F4">
            <w:rPr>
              <w:color w:val="auto"/>
            </w:rPr>
            <w:t>s</w:t>
          </w:r>
          <w:r w:rsidR="00490D61" w:rsidRPr="00B5792F">
            <w:rPr>
              <w:color w:val="auto"/>
            </w:rPr>
            <w:t xml:space="preserve"> Holstein</w:t>
          </w:r>
          <w:r w:rsidR="00AF69F4">
            <w:rPr>
              <w:color w:val="auto"/>
            </w:rPr>
            <w:t>, Foster, Mazzocchi, Linville, Horst, Cannon, and Steele</w:t>
          </w:r>
        </w:sdtContent>
      </w:sdt>
    </w:p>
    <w:p w14:paraId="14AEA4AA" w14:textId="12D10BE4" w:rsidR="00E831B3" w:rsidRPr="00B5792F" w:rsidRDefault="00CD36CF" w:rsidP="00CC1F3B">
      <w:pPr>
        <w:pStyle w:val="References"/>
        <w:rPr>
          <w:color w:val="auto"/>
        </w:rPr>
      </w:pPr>
      <w:r w:rsidRPr="00B5792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BCEA53D3F924181A73CA9FCC4494728"/>
          </w:placeholder>
          <w:text w:multiLine="1"/>
        </w:sdtPr>
        <w:sdtEndPr/>
        <w:sdtContent>
          <w:r w:rsidR="009706EA">
            <w:rPr>
              <w:color w:val="auto"/>
            </w:rPr>
            <w:t>Introduced January 18, 2023; Referred to the Committee on Finance</w:t>
          </w:r>
        </w:sdtContent>
      </w:sdt>
      <w:r w:rsidRPr="00B5792F">
        <w:rPr>
          <w:color w:val="auto"/>
        </w:rPr>
        <w:t>]</w:t>
      </w:r>
    </w:p>
    <w:p w14:paraId="0AEFC116" w14:textId="040DFCF2" w:rsidR="00303684" w:rsidRPr="00B5792F" w:rsidRDefault="0000526A" w:rsidP="00CC1F3B">
      <w:pPr>
        <w:pStyle w:val="TitleSection"/>
        <w:rPr>
          <w:color w:val="auto"/>
        </w:rPr>
      </w:pPr>
      <w:r w:rsidRPr="00B5792F">
        <w:rPr>
          <w:color w:val="auto"/>
        </w:rPr>
        <w:lastRenderedPageBreak/>
        <w:t>A BILL</w:t>
      </w:r>
      <w:r w:rsidR="00490D61" w:rsidRPr="00B5792F">
        <w:rPr>
          <w:color w:val="auto"/>
        </w:rPr>
        <w:t xml:space="preserve"> to amend the Code of West Virginia, 1931, as amended, </w:t>
      </w:r>
      <w:r w:rsidR="00EC4D79" w:rsidRPr="00B5792F">
        <w:rPr>
          <w:color w:val="auto"/>
        </w:rPr>
        <w:t xml:space="preserve">by adding thereto a new section, designated §11-15-9v </w:t>
      </w:r>
      <w:r w:rsidR="00490D61" w:rsidRPr="00B5792F">
        <w:rPr>
          <w:color w:val="auto"/>
        </w:rPr>
        <w:t>relating to exempting daylight fluorescent orange outer garments from sales tax.</w:t>
      </w:r>
    </w:p>
    <w:p w14:paraId="2ACF2CBB" w14:textId="77777777" w:rsidR="00303684" w:rsidRPr="00B5792F" w:rsidRDefault="00303684" w:rsidP="00CC1F3B">
      <w:pPr>
        <w:pStyle w:val="EnactingClause"/>
        <w:rPr>
          <w:color w:val="auto"/>
        </w:rPr>
      </w:pPr>
      <w:r w:rsidRPr="00B5792F">
        <w:rPr>
          <w:color w:val="auto"/>
        </w:rPr>
        <w:t>Be it enacted by the Legislature of West Virginia:</w:t>
      </w:r>
    </w:p>
    <w:p w14:paraId="7DBBAAC0" w14:textId="7CF67707" w:rsidR="00127D79" w:rsidRPr="00B5792F" w:rsidRDefault="00127D79" w:rsidP="00127D79">
      <w:pPr>
        <w:pStyle w:val="ArticleHeading"/>
        <w:rPr>
          <w:color w:val="auto"/>
        </w:rPr>
        <w:sectPr w:rsidR="00127D79" w:rsidRPr="00B5792F" w:rsidSect="00E61A2B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5792F">
        <w:rPr>
          <w:color w:val="auto"/>
        </w:rPr>
        <w:t>ARTICLE 9. consumer sales and service tax.</w:t>
      </w:r>
    </w:p>
    <w:p w14:paraId="42A35001" w14:textId="6661ADB3" w:rsidR="00490D61" w:rsidRPr="00B5792F" w:rsidRDefault="00490D61" w:rsidP="00174496">
      <w:pPr>
        <w:pStyle w:val="SectionHeading"/>
        <w:rPr>
          <w:color w:val="auto"/>
          <w:u w:val="single"/>
        </w:rPr>
      </w:pPr>
      <w:r w:rsidRPr="00B5792F">
        <w:rPr>
          <w:color w:val="auto"/>
          <w:u w:val="single"/>
        </w:rPr>
        <w:t>§11-15-9v. Exemption for sales of daylight fluorescent outerwear</w:t>
      </w:r>
    </w:p>
    <w:p w14:paraId="69AE415D" w14:textId="29C16ED0" w:rsidR="008736AA" w:rsidRPr="00B5792F" w:rsidRDefault="00490D61" w:rsidP="00C06231">
      <w:pPr>
        <w:pStyle w:val="SectionBody"/>
        <w:rPr>
          <w:color w:val="auto"/>
          <w:u w:val="single"/>
        </w:rPr>
      </w:pPr>
      <w:r w:rsidRPr="00B5792F">
        <w:rPr>
          <w:color w:val="auto"/>
          <w:u w:val="single"/>
        </w:rPr>
        <w:t xml:space="preserve">Notwithstanding any provision of this code to the contrary, the sale of outerwear in </w:t>
      </w:r>
      <w:r w:rsidR="00C06231" w:rsidRPr="00B5792F">
        <w:rPr>
          <w:color w:val="auto"/>
          <w:u w:val="single"/>
        </w:rPr>
        <w:t>daylight fluorescent orange or blaze orange</w:t>
      </w:r>
      <w:r w:rsidR="00AF69F4">
        <w:rPr>
          <w:color w:val="auto"/>
          <w:u w:val="single"/>
        </w:rPr>
        <w:t>, for the purpose of hunter’s safety,</w:t>
      </w:r>
      <w:r w:rsidR="00C06231" w:rsidRPr="00B5792F">
        <w:rPr>
          <w:color w:val="auto"/>
          <w:u w:val="single"/>
        </w:rPr>
        <w:t xml:space="preserve"> are exempted from the taxes imposed by this article and by §11-15A-1 </w:t>
      </w:r>
      <w:r w:rsidR="00C06231" w:rsidRPr="00B5792F">
        <w:rPr>
          <w:i/>
          <w:iCs/>
          <w:color w:val="auto"/>
          <w:u w:val="single"/>
        </w:rPr>
        <w:t>et seq.</w:t>
      </w:r>
      <w:r w:rsidR="00C06231" w:rsidRPr="00B5792F">
        <w:rPr>
          <w:color w:val="auto"/>
          <w:u w:val="single"/>
        </w:rPr>
        <w:t xml:space="preserve"> of this code.</w:t>
      </w:r>
    </w:p>
    <w:p w14:paraId="5D0E85F1" w14:textId="77777777" w:rsidR="00C33014" w:rsidRPr="00B5792F" w:rsidRDefault="00C33014" w:rsidP="00CC1F3B">
      <w:pPr>
        <w:pStyle w:val="Note"/>
        <w:rPr>
          <w:color w:val="auto"/>
        </w:rPr>
      </w:pPr>
    </w:p>
    <w:p w14:paraId="113563BE" w14:textId="740E2B75" w:rsidR="006865E9" w:rsidRPr="00B5792F" w:rsidRDefault="00CF1DCA" w:rsidP="00CC1F3B">
      <w:pPr>
        <w:pStyle w:val="Note"/>
        <w:rPr>
          <w:color w:val="auto"/>
        </w:rPr>
      </w:pPr>
      <w:r w:rsidRPr="00B5792F">
        <w:rPr>
          <w:color w:val="auto"/>
        </w:rPr>
        <w:t>NOTE: The</w:t>
      </w:r>
      <w:r w:rsidR="006865E9" w:rsidRPr="00B5792F">
        <w:rPr>
          <w:color w:val="auto"/>
        </w:rPr>
        <w:t xml:space="preserve"> purpose of this bill is to </w:t>
      </w:r>
      <w:r w:rsidR="00C06231" w:rsidRPr="00B5792F">
        <w:rPr>
          <w:color w:val="auto"/>
        </w:rPr>
        <w:t>exempt daylight fluorescent orange</w:t>
      </w:r>
      <w:r w:rsidR="00127D79" w:rsidRPr="00B5792F">
        <w:rPr>
          <w:color w:val="auto"/>
        </w:rPr>
        <w:t xml:space="preserve"> outerwear purchases from sales tax. </w:t>
      </w:r>
    </w:p>
    <w:p w14:paraId="484026CC" w14:textId="1A30B5AC" w:rsidR="006865E9" w:rsidRPr="00B5792F" w:rsidRDefault="00AE48A0" w:rsidP="00CC1F3B">
      <w:pPr>
        <w:pStyle w:val="Note"/>
        <w:rPr>
          <w:color w:val="auto"/>
        </w:rPr>
      </w:pPr>
      <w:r w:rsidRPr="00B5792F">
        <w:rPr>
          <w:color w:val="auto"/>
        </w:rPr>
        <w:t>Strike-throughs indicate language that would be stricken from a heading or the present law</w:t>
      </w:r>
      <w:r w:rsidR="004F0BC9" w:rsidRPr="00B5792F">
        <w:rPr>
          <w:color w:val="auto"/>
        </w:rPr>
        <w:t>,</w:t>
      </w:r>
      <w:r w:rsidRPr="00B5792F">
        <w:rPr>
          <w:color w:val="auto"/>
        </w:rPr>
        <w:t xml:space="preserve"> and underscoring indicates new language that would be added.</w:t>
      </w:r>
    </w:p>
    <w:sectPr w:rsidR="006865E9" w:rsidRPr="00B5792F" w:rsidSect="000073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5263" w14:textId="77777777" w:rsidR="00490D61" w:rsidRPr="00B844FE" w:rsidRDefault="00490D61" w:rsidP="00B844FE">
      <w:r>
        <w:separator/>
      </w:r>
    </w:p>
  </w:endnote>
  <w:endnote w:type="continuationSeparator" w:id="0">
    <w:p w14:paraId="38D94F99" w14:textId="77777777" w:rsidR="00490D61" w:rsidRPr="00B844FE" w:rsidRDefault="00490D6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0679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A095F0" w14:textId="42A484BD" w:rsidR="00E61A2B" w:rsidRDefault="00E61A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62E92A" w14:textId="77777777" w:rsidR="00E61A2B" w:rsidRDefault="00E61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AEF35B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5EB79CE" w14:textId="77777777" w:rsidR="002A0269" w:rsidRDefault="002A0269" w:rsidP="00B844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27D8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D317B" w14:textId="77777777" w:rsidR="00490D61" w:rsidRPr="00B844FE" w:rsidRDefault="00490D61" w:rsidP="00B844FE">
      <w:r>
        <w:separator/>
      </w:r>
    </w:p>
  </w:footnote>
  <w:footnote w:type="continuationSeparator" w:id="0">
    <w:p w14:paraId="2EC7B606" w14:textId="77777777" w:rsidR="00490D61" w:rsidRPr="00B844FE" w:rsidRDefault="00490D6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5670E" w14:textId="0DDCDA42" w:rsidR="00127D79" w:rsidRDefault="003A732C">
    <w:pPr>
      <w:pStyle w:val="Header"/>
    </w:pPr>
    <w:r>
      <w:t>Intr HB</w:t>
    </w:r>
    <w:r>
      <w:tab/>
    </w:r>
    <w:r>
      <w:tab/>
      <w:t>2023R1896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418DB" w14:textId="77777777" w:rsidR="002A0269" w:rsidRPr="00B844FE" w:rsidRDefault="009706EA">
    <w:pPr>
      <w:pStyle w:val="Header"/>
    </w:pPr>
    <w:sdt>
      <w:sdtPr>
        <w:id w:val="-684364211"/>
        <w:placeholder>
          <w:docPart w:val="EF02145BBE694E2D8DB88DEEA0E6026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F02145BBE694E2D8DB88DEEA0E6026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9661" w14:textId="7777777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394191" w:rsidRPr="00686E9A">
          <w:rPr>
            <w:rStyle w:val="PlaceholderText"/>
            <w:sz w:val="22"/>
            <w:szCs w:val="22"/>
          </w:rPr>
          <w:t>Click here to enter text.</w:t>
        </w:r>
      </w:sdtContent>
    </w:sdt>
  </w:p>
  <w:p w14:paraId="299201E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AC5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61"/>
    <w:rsid w:val="0000526A"/>
    <w:rsid w:val="000073F9"/>
    <w:rsid w:val="000573A9"/>
    <w:rsid w:val="00085D22"/>
    <w:rsid w:val="00093AB0"/>
    <w:rsid w:val="000C5C77"/>
    <w:rsid w:val="000E3912"/>
    <w:rsid w:val="0010070F"/>
    <w:rsid w:val="00127D79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A732C"/>
    <w:rsid w:val="003C51CD"/>
    <w:rsid w:val="003C6034"/>
    <w:rsid w:val="00400B5C"/>
    <w:rsid w:val="004368E0"/>
    <w:rsid w:val="00490D61"/>
    <w:rsid w:val="004A7384"/>
    <w:rsid w:val="004C13DD"/>
    <w:rsid w:val="004D3ABE"/>
    <w:rsid w:val="004E3441"/>
    <w:rsid w:val="004F0BC9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706EA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AF69F4"/>
    <w:rsid w:val="00B16F25"/>
    <w:rsid w:val="00B24422"/>
    <w:rsid w:val="00B5792F"/>
    <w:rsid w:val="00B66B81"/>
    <w:rsid w:val="00B71E6F"/>
    <w:rsid w:val="00B80C20"/>
    <w:rsid w:val="00B844FE"/>
    <w:rsid w:val="00B86B4F"/>
    <w:rsid w:val="00BA1F84"/>
    <w:rsid w:val="00BC562B"/>
    <w:rsid w:val="00C06231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1A2B"/>
    <w:rsid w:val="00E62F48"/>
    <w:rsid w:val="00E831B3"/>
    <w:rsid w:val="00E95FBC"/>
    <w:rsid w:val="00EC4D79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8A21A"/>
  <w15:chartTrackingRefBased/>
  <w15:docId w15:val="{496657B2-5ECE-457D-8E50-70ECE0D5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490D61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127D79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C32697446948FEA1B33159D2B96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E7695-ADC4-49D7-9C36-A20D4CBF4B79}"/>
      </w:docPartPr>
      <w:docPartBody>
        <w:p w:rsidR="00885449" w:rsidRDefault="00885449">
          <w:pPr>
            <w:pStyle w:val="9FC32697446948FEA1B33159D2B9676A"/>
          </w:pPr>
          <w:r w:rsidRPr="00B844FE">
            <w:t>Prefix Text</w:t>
          </w:r>
        </w:p>
      </w:docPartBody>
    </w:docPart>
    <w:docPart>
      <w:docPartPr>
        <w:name w:val="EF02145BBE694E2D8DB88DEEA0E60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D1980-48D1-473F-B582-02FA4B6E214F}"/>
      </w:docPartPr>
      <w:docPartBody>
        <w:p w:rsidR="00885449" w:rsidRDefault="00885449">
          <w:pPr>
            <w:pStyle w:val="EF02145BBE694E2D8DB88DEEA0E60264"/>
          </w:pPr>
          <w:r w:rsidRPr="00B844FE">
            <w:t>[Type here]</w:t>
          </w:r>
        </w:p>
      </w:docPartBody>
    </w:docPart>
    <w:docPart>
      <w:docPartPr>
        <w:name w:val="F15BFDFF6300425E870D646AE2AC2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B54A1-4564-4ABD-9581-ED73C5282A29}"/>
      </w:docPartPr>
      <w:docPartBody>
        <w:p w:rsidR="00885449" w:rsidRDefault="00885449">
          <w:pPr>
            <w:pStyle w:val="F15BFDFF6300425E870D646AE2AC2448"/>
          </w:pPr>
          <w:r w:rsidRPr="00B844FE">
            <w:t>Number</w:t>
          </w:r>
        </w:p>
      </w:docPartBody>
    </w:docPart>
    <w:docPart>
      <w:docPartPr>
        <w:name w:val="37665810718240C2ACB114B0AEB48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694EC-53C2-443F-991E-02C77FC1B599}"/>
      </w:docPartPr>
      <w:docPartBody>
        <w:p w:rsidR="00885449" w:rsidRDefault="00885449">
          <w:pPr>
            <w:pStyle w:val="37665810718240C2ACB114B0AEB48C5E"/>
          </w:pPr>
          <w:r w:rsidRPr="00B844FE">
            <w:t>Enter Sponsors Here</w:t>
          </w:r>
        </w:p>
      </w:docPartBody>
    </w:docPart>
    <w:docPart>
      <w:docPartPr>
        <w:name w:val="BBCEA53D3F924181A73CA9FCC4494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500F7-1D0B-4A37-84D7-9B940499909A}"/>
      </w:docPartPr>
      <w:docPartBody>
        <w:p w:rsidR="00885449" w:rsidRDefault="00885449">
          <w:pPr>
            <w:pStyle w:val="BBCEA53D3F924181A73CA9FCC449472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49"/>
    <w:rsid w:val="0088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C32697446948FEA1B33159D2B9676A">
    <w:name w:val="9FC32697446948FEA1B33159D2B9676A"/>
  </w:style>
  <w:style w:type="paragraph" w:customStyle="1" w:styleId="EF02145BBE694E2D8DB88DEEA0E60264">
    <w:name w:val="EF02145BBE694E2D8DB88DEEA0E60264"/>
  </w:style>
  <w:style w:type="paragraph" w:customStyle="1" w:styleId="F15BFDFF6300425E870D646AE2AC2448">
    <w:name w:val="F15BFDFF6300425E870D646AE2AC2448"/>
  </w:style>
  <w:style w:type="paragraph" w:customStyle="1" w:styleId="37665810718240C2ACB114B0AEB48C5E">
    <w:name w:val="37665810718240C2ACB114B0AEB48C5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BCEA53D3F924181A73CA9FCC4494728">
    <w:name w:val="BBCEA53D3F924181A73CA9FCC44947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2023-01-17T17:52:00Z</dcterms:created>
  <dcterms:modified xsi:type="dcterms:W3CDTF">2023-01-17T17:52:00Z</dcterms:modified>
</cp:coreProperties>
</file>